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7D8" w:rsidRDefault="007B47D8" w:rsidP="00E12DF2">
      <w:pPr>
        <w:pStyle w:val="01Headline"/>
        <w:rPr>
          <w:rFonts w:ascii="Arial" w:hAnsi="Arial" w:cs="Arial"/>
          <w:color w:val="5FA0AF"/>
          <w:sz w:val="50"/>
        </w:rPr>
      </w:pPr>
    </w:p>
    <w:p w:rsidR="00892E92" w:rsidRPr="00F248F7" w:rsidRDefault="00D42A2C" w:rsidP="00E12DF2">
      <w:pPr>
        <w:pStyle w:val="01Headline"/>
        <w:rPr>
          <w:rFonts w:ascii="Arial" w:hAnsi="Arial" w:cs="Arial"/>
          <w:color w:val="5FA0AF"/>
          <w:sz w:val="50"/>
        </w:rPr>
      </w:pPr>
      <w:r w:rsidRPr="00F248F7">
        <w:rPr>
          <w:rFonts w:ascii="Arial" w:hAnsi="Arial" w:cs="Arial"/>
          <w:color w:val="5FA0AF"/>
          <w:sz w:val="50"/>
        </w:rPr>
        <w:t>Experienced</w:t>
      </w:r>
      <w:r w:rsidR="0051295F">
        <w:rPr>
          <w:rFonts w:ascii="Arial" w:hAnsi="Arial" w:cs="Arial"/>
          <w:color w:val="5FA0AF"/>
          <w:sz w:val="50"/>
        </w:rPr>
        <w:t xml:space="preserve"> </w:t>
      </w:r>
      <w:proofErr w:type="spellStart"/>
      <w:r w:rsidR="0051295F">
        <w:rPr>
          <w:rFonts w:ascii="Arial" w:hAnsi="Arial" w:cs="Arial"/>
          <w:color w:val="5FA0AF"/>
          <w:sz w:val="50"/>
        </w:rPr>
        <w:t>Orthotist</w:t>
      </w:r>
      <w:proofErr w:type="spellEnd"/>
      <w:r w:rsidR="00645B62" w:rsidRPr="00F248F7">
        <w:rPr>
          <w:rFonts w:ascii="Arial" w:hAnsi="Arial" w:cs="Arial"/>
          <w:color w:val="5FA0AF"/>
          <w:sz w:val="50"/>
        </w:rPr>
        <w:t xml:space="preserve">: </w:t>
      </w:r>
      <w:r w:rsidR="001905CC">
        <w:rPr>
          <w:rFonts w:ascii="Arial" w:hAnsi="Arial" w:cs="Arial"/>
          <w:color w:val="5FA0AF"/>
          <w:sz w:val="50"/>
        </w:rPr>
        <w:t>London</w:t>
      </w:r>
      <w:r w:rsidRPr="00F248F7">
        <w:rPr>
          <w:rFonts w:ascii="Arial" w:hAnsi="Arial" w:cs="Arial"/>
          <w:color w:val="5FA0AF"/>
          <w:sz w:val="50"/>
        </w:rPr>
        <w:t xml:space="preserve"> Clinic</w:t>
      </w:r>
      <w:r w:rsidR="00645B62" w:rsidRPr="00F248F7">
        <w:rPr>
          <w:rFonts w:ascii="Arial" w:hAnsi="Arial" w:cs="Arial"/>
          <w:color w:val="5FA0AF"/>
          <w:sz w:val="50"/>
        </w:rPr>
        <w:t xml:space="preserve"> </w:t>
      </w:r>
      <w:r w:rsidR="00AA2001" w:rsidRPr="00F248F7">
        <w:rPr>
          <w:rFonts w:ascii="Arial" w:hAnsi="Arial" w:cs="Arial"/>
          <w:color w:val="5FA0AF"/>
          <w:sz w:val="50"/>
        </w:rPr>
        <w:t xml:space="preserve"> </w:t>
      </w:r>
    </w:p>
    <w:p w:rsidR="00892E92" w:rsidRPr="008F2BE0" w:rsidRDefault="00892E92" w:rsidP="00E12DF2">
      <w:pPr>
        <w:pStyle w:val="02Date"/>
      </w:pPr>
    </w:p>
    <w:p w:rsidR="00E63A8B" w:rsidRDefault="00E63A8B" w:rsidP="00E12DF2"/>
    <w:p w:rsidR="007C17E7" w:rsidRPr="00711D7C" w:rsidRDefault="00F53202" w:rsidP="00711D7C">
      <w:pPr>
        <w:pStyle w:val="03aTextblock"/>
      </w:pPr>
      <w:r w:rsidRPr="00711D7C">
        <w:t>W</w:t>
      </w:r>
      <w:r w:rsidR="00EB5FC9" w:rsidRPr="00711D7C">
        <w:t xml:space="preserve">e are currently seeking </w:t>
      </w:r>
      <w:r w:rsidRPr="00711D7C">
        <w:t>a</w:t>
      </w:r>
      <w:r w:rsidR="00410C71">
        <w:t>n</w:t>
      </w:r>
      <w:r w:rsidRPr="00711D7C">
        <w:t xml:space="preserve"> experienced</w:t>
      </w:r>
      <w:r w:rsidR="0051295F">
        <w:t xml:space="preserve"> Orthotist</w:t>
      </w:r>
      <w:r w:rsidRPr="00711D7C">
        <w:t xml:space="preserve"> with exceptional clinical standards and proven experience, </w:t>
      </w:r>
      <w:r w:rsidR="00EB5FC9" w:rsidRPr="00711D7C">
        <w:t xml:space="preserve">to join our </w:t>
      </w:r>
      <w:r w:rsidRPr="00711D7C">
        <w:t>team</w:t>
      </w:r>
      <w:r w:rsidR="00EB5FC9" w:rsidRPr="00711D7C">
        <w:t xml:space="preserve"> based </w:t>
      </w:r>
      <w:r w:rsidRPr="00711D7C">
        <w:t xml:space="preserve">at our </w:t>
      </w:r>
      <w:r w:rsidR="001905CC">
        <w:t>London Clinic in Egham</w:t>
      </w:r>
      <w:r w:rsidR="00645B62" w:rsidRPr="00711D7C">
        <w:t xml:space="preserve">. </w:t>
      </w:r>
    </w:p>
    <w:p w:rsidR="007C17E7" w:rsidRPr="00711D7C" w:rsidRDefault="007C17E7" w:rsidP="00711D7C">
      <w:pPr>
        <w:pStyle w:val="03aTextblock"/>
        <w:rPr>
          <w:color w:val="5FA0AF"/>
          <w:sz w:val="24"/>
        </w:rPr>
      </w:pPr>
      <w:r w:rsidRPr="00711D7C">
        <w:rPr>
          <w:i/>
          <w:color w:val="5FA0AF"/>
          <w:sz w:val="24"/>
        </w:rPr>
        <w:t>Why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choose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to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work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for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Dorset</w:t>
      </w:r>
      <w:r w:rsidRPr="00711D7C">
        <w:rPr>
          <w:color w:val="5FA0AF"/>
          <w:sz w:val="24"/>
        </w:rPr>
        <w:t xml:space="preserve"> </w:t>
      </w:r>
      <w:r w:rsidRPr="00711D7C">
        <w:rPr>
          <w:i/>
          <w:color w:val="5FA0AF"/>
          <w:sz w:val="24"/>
        </w:rPr>
        <w:t>Ortho</w:t>
      </w:r>
      <w:r w:rsidRPr="00711D7C">
        <w:rPr>
          <w:color w:val="5FA0AF"/>
          <w:sz w:val="24"/>
        </w:rPr>
        <w:t>?</w:t>
      </w:r>
    </w:p>
    <w:p w:rsidR="00410C71" w:rsidRDefault="007C17E7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The life of a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n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Orthotist 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at Dorset Orthopaedic is full of opportunity and development and allows for patients to be treated with cu</w:t>
      </w:r>
      <w:r w:rsidR="0012763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tt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ing </w:t>
      </w:r>
      <w:r w:rsidR="00711D7C"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edge techn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ology and advanced clinical care. As </w:t>
      </w:r>
      <w:r w:rsidR="00F53202"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a leading independent clinical provider of prosthetic and orthotic services across the UK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, we have access to the most up to date componentry, technology and expertise.</w:t>
      </w:r>
      <w:r w:rsidR="00E86277"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</w:t>
      </w:r>
    </w:p>
    <w:p w:rsidR="00410C71" w:rsidRDefault="00410C71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E86277" w:rsidRDefault="00E86277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We </w:t>
      </w:r>
      <w:r w:rsidR="0012763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also 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have access to the complete range of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orthotic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components 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(from all manufacturers) 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and manufac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turing techniques. 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At Dorset Orthopaedic, we are regularly fitting the full range of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orthosis specifications including C-Brace and SAFOs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.</w:t>
      </w:r>
    </w:p>
    <w:p w:rsidR="009E484E" w:rsidRDefault="009E484E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9E484E" w:rsidRPr="00EC7682" w:rsidRDefault="009E484E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Clinical activity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at</w:t>
      </w:r>
      <w:r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Dorset Orthopaedic occurs within an MDT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who work very closely together</w:t>
      </w:r>
      <w:r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including </w:t>
      </w:r>
      <w:r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Physiotherapists, Occupational Therapists, and onsite technicians (prosthetic and silicone). Patients are treated on both a residential and outpatient basis, with appropriate time available for complex cases to achieve the optimal outcome.</w:t>
      </w:r>
    </w:p>
    <w:p w:rsidR="00EC7682" w:rsidRPr="00EC7682" w:rsidRDefault="00EC7682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EB5FC9" w:rsidRDefault="00EC7682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This is an exciting opportunity for a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n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</w:t>
      </w:r>
      <w:r w:rsidR="0051295F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Orthotist 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looking to advance their career, applying themselves to providing the best possible care for individuals and help them maximise their mobility level. </w:t>
      </w:r>
    </w:p>
    <w:p w:rsidR="002B7CFA" w:rsidRDefault="002B7CFA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410C71" w:rsidRDefault="00410C71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410C71" w:rsidRDefault="00410C71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51295F" w:rsidRDefault="0051295F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51295F" w:rsidRDefault="0051295F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51295F" w:rsidRDefault="0051295F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2B7CFA" w:rsidRDefault="002B7CFA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711D7C" w:rsidRPr="00E86277" w:rsidRDefault="00711D7C" w:rsidP="00711D7C">
      <w:pPr>
        <w:pStyle w:val="03aTextblock"/>
        <w:rPr>
          <w:color w:val="5FA0AF"/>
          <w:sz w:val="24"/>
        </w:rPr>
      </w:pPr>
      <w:r w:rsidRPr="00E86277">
        <w:rPr>
          <w:color w:val="5FA0AF"/>
          <w:sz w:val="24"/>
        </w:rPr>
        <w:lastRenderedPageBreak/>
        <w:t>Essential skills</w:t>
      </w:r>
    </w:p>
    <w:p w:rsidR="002B7CFA" w:rsidRDefault="00F53202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Applicants should be highly motivated </w:t>
      </w:r>
      <w:r w:rsidR="00BB66A0"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and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excel in problem solving </w:t>
      </w:r>
      <w:r w:rsidR="00BB66A0"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whilst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dealing with the high demands of complex clients. </w:t>
      </w:r>
      <w:r w:rsidR="002B7CFA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The successful candidate will have the ability to explain their prescription recommendations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, to users and funders,</w:t>
      </w:r>
      <w:r w:rsidR="002B7CFA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and justify the anticipated benefits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or the outcome of trials.</w:t>
      </w:r>
    </w:p>
    <w:p w:rsidR="002B7CFA" w:rsidRDefault="002B7CFA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E86277" w:rsidRPr="00EC7682" w:rsidRDefault="00E86277" w:rsidP="003A3D4C">
      <w:pPr>
        <w:pStyle w:val="Default"/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Applicants </w:t>
      </w:r>
      <w:r w:rsidR="000E315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must</w:t>
      </w:r>
      <w:r w:rsidRPr="00EC7682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be registered with the Health Care Professions Council (HCPC) and preferably be members of BAPO or ISPO. The role is subject to satisfactory Disclosure and Barring Service checks.</w:t>
      </w:r>
    </w:p>
    <w:p w:rsidR="00F53202" w:rsidRDefault="00F53202" w:rsidP="00F53202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E3154" w:rsidRPr="000E3154" w:rsidRDefault="000E3154" w:rsidP="000E3154">
      <w:pPr>
        <w:pStyle w:val="Default"/>
        <w:spacing w:after="120"/>
        <w:jc w:val="both"/>
        <w:rPr>
          <w:rFonts w:ascii="Arial" w:eastAsia="Batang" w:hAnsi="Arial" w:cs="Arial"/>
          <w:color w:val="5FA0AF"/>
          <w:szCs w:val="22"/>
          <w:lang w:val="de-DE" w:eastAsia="de-DE"/>
        </w:rPr>
      </w:pPr>
      <w:r w:rsidRPr="000E3154">
        <w:rPr>
          <w:rFonts w:ascii="Arial" w:eastAsia="Batang" w:hAnsi="Arial" w:cs="Arial"/>
          <w:color w:val="5FA0AF"/>
          <w:szCs w:val="22"/>
          <w:lang w:val="de-DE" w:eastAsia="de-DE"/>
        </w:rPr>
        <w:t xml:space="preserve">Benefits include: </w:t>
      </w:r>
    </w:p>
    <w:p w:rsidR="000E3154" w:rsidRPr="000E3154" w:rsidRDefault="000E3154" w:rsidP="003A3D4C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0E315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Highly competitive salary</w:t>
      </w:r>
      <w:r w:rsidR="00410C71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and bonus scheme,</w:t>
      </w:r>
      <w:r w:rsidRPr="000E315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 commensurate with skills and experience.</w:t>
      </w:r>
    </w:p>
    <w:p w:rsidR="001905CC" w:rsidRDefault="001905CC" w:rsidP="001905CC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>Part-time (24 hours per week over 3 or 4 days)</w:t>
      </w:r>
    </w:p>
    <w:p w:rsidR="000E3154" w:rsidRPr="000E3154" w:rsidRDefault="000E3154" w:rsidP="003A3D4C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0E315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Relocation costs where appropriate. </w:t>
      </w:r>
    </w:p>
    <w:p w:rsidR="000E3154" w:rsidRDefault="000E3154" w:rsidP="003A3D4C">
      <w:pPr>
        <w:pStyle w:val="Defaul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  <w:r w:rsidRPr="000E3154">
        <w:rPr>
          <w:rFonts w:ascii="Arial" w:eastAsia="Batang" w:hAnsi="Arial" w:cs="Arial"/>
          <w:color w:val="auto"/>
          <w:sz w:val="22"/>
          <w:szCs w:val="22"/>
          <w:lang w:val="de-DE" w:eastAsia="de-DE"/>
        </w:rPr>
        <w:t xml:space="preserve">Company pension and private health insurance. </w:t>
      </w:r>
    </w:p>
    <w:p w:rsidR="00410C71" w:rsidRPr="000E3154" w:rsidRDefault="00410C71" w:rsidP="00410C71">
      <w:pPr>
        <w:pStyle w:val="Default"/>
        <w:spacing w:line="360" w:lineRule="auto"/>
        <w:ind w:left="714"/>
        <w:jc w:val="both"/>
        <w:rPr>
          <w:rFonts w:ascii="Arial" w:eastAsia="Batang" w:hAnsi="Arial" w:cs="Arial"/>
          <w:color w:val="auto"/>
          <w:sz w:val="22"/>
          <w:szCs w:val="22"/>
          <w:lang w:val="de-DE" w:eastAsia="de-DE"/>
        </w:rPr>
      </w:pPr>
    </w:p>
    <w:p w:rsidR="00EC7682" w:rsidRDefault="00EC7682" w:rsidP="000E3154">
      <w:pPr>
        <w:pStyle w:val="03aTextblock"/>
        <w:spacing w:after="120" w:line="240" w:lineRule="auto"/>
      </w:pPr>
      <w:r>
        <w:rPr>
          <w:color w:val="5FA0AF"/>
          <w:sz w:val="24"/>
        </w:rPr>
        <w:t>How to apply</w:t>
      </w:r>
    </w:p>
    <w:p w:rsidR="00410C71" w:rsidRDefault="00EB5FC9" w:rsidP="003A3D4C">
      <w:pPr>
        <w:spacing w:line="360" w:lineRule="auto"/>
        <w:jc w:val="both"/>
        <w:rPr>
          <w:rFonts w:ascii="Arial" w:eastAsia="Batang" w:hAnsi="Arial" w:cs="Arial"/>
          <w:sz w:val="22"/>
          <w:szCs w:val="22"/>
          <w:lang w:val="de-DE"/>
        </w:rPr>
      </w:pPr>
      <w:r w:rsidRPr="00EC7682">
        <w:rPr>
          <w:rFonts w:ascii="Arial" w:eastAsia="Batang" w:hAnsi="Arial" w:cs="Arial"/>
          <w:sz w:val="22"/>
          <w:szCs w:val="22"/>
          <w:lang w:val="de-DE"/>
        </w:rPr>
        <w:t xml:space="preserve">If you possess the knowledge and skills to </w:t>
      </w:r>
      <w:r w:rsidR="006416A9">
        <w:rPr>
          <w:rFonts w:ascii="Arial" w:eastAsia="Batang" w:hAnsi="Arial" w:cs="Arial"/>
          <w:sz w:val="22"/>
          <w:szCs w:val="22"/>
          <w:lang w:val="de-DE"/>
        </w:rPr>
        <w:t>succeed in this role</w:t>
      </w:r>
      <w:r w:rsidR="00645B62" w:rsidRPr="00EC7682">
        <w:rPr>
          <w:rFonts w:ascii="Arial" w:eastAsia="Batang" w:hAnsi="Arial" w:cs="Arial"/>
          <w:sz w:val="22"/>
          <w:szCs w:val="22"/>
          <w:lang w:val="de-DE"/>
        </w:rPr>
        <w:t xml:space="preserve">, </w:t>
      </w:r>
      <w:r w:rsidRPr="00EC7682">
        <w:rPr>
          <w:rFonts w:ascii="Arial" w:eastAsia="Batang" w:hAnsi="Arial" w:cs="Arial"/>
          <w:sz w:val="22"/>
          <w:szCs w:val="22"/>
          <w:lang w:val="de-DE"/>
        </w:rPr>
        <w:t xml:space="preserve">we would like to hear from </w:t>
      </w:r>
      <w:r w:rsidR="00AA2001" w:rsidRPr="00EC7682">
        <w:rPr>
          <w:rFonts w:ascii="Arial" w:eastAsia="Batang" w:hAnsi="Arial" w:cs="Arial"/>
          <w:sz w:val="22"/>
          <w:szCs w:val="22"/>
          <w:lang w:val="de-DE"/>
        </w:rPr>
        <w:t>you.</w:t>
      </w:r>
      <w:r w:rsidR="00513859" w:rsidRPr="00EC7682">
        <w:rPr>
          <w:rFonts w:ascii="Arial" w:eastAsia="Batang" w:hAnsi="Arial" w:cs="Arial"/>
          <w:sz w:val="22"/>
          <w:szCs w:val="22"/>
          <w:lang w:val="de-DE"/>
        </w:rPr>
        <w:t xml:space="preserve"> </w:t>
      </w:r>
    </w:p>
    <w:p w:rsidR="00410C71" w:rsidRDefault="00410C71" w:rsidP="003A3D4C">
      <w:pPr>
        <w:spacing w:line="360" w:lineRule="auto"/>
        <w:jc w:val="both"/>
        <w:rPr>
          <w:rFonts w:ascii="Arial" w:eastAsia="Batang" w:hAnsi="Arial" w:cs="Arial"/>
          <w:sz w:val="22"/>
          <w:szCs w:val="22"/>
          <w:lang w:val="de-DE"/>
        </w:rPr>
      </w:pPr>
    </w:p>
    <w:p w:rsidR="000E3154" w:rsidRDefault="000E3154" w:rsidP="003A3D4C">
      <w:pPr>
        <w:spacing w:line="360" w:lineRule="auto"/>
        <w:jc w:val="both"/>
        <w:rPr>
          <w:rFonts w:ascii="Arial" w:eastAsia="Batang" w:hAnsi="Arial" w:cs="Arial"/>
          <w:sz w:val="22"/>
          <w:szCs w:val="22"/>
          <w:lang w:val="de-DE"/>
        </w:rPr>
      </w:pPr>
      <w:r w:rsidRPr="000E3154">
        <w:rPr>
          <w:rFonts w:ascii="Arial" w:eastAsia="Batang" w:hAnsi="Arial" w:cs="Arial"/>
          <w:sz w:val="22"/>
          <w:szCs w:val="22"/>
          <w:lang w:val="de-DE"/>
        </w:rPr>
        <w:t xml:space="preserve">To apply for this position please send your CV and a covering letter to our </w:t>
      </w:r>
      <w:r w:rsidR="001905CC">
        <w:rPr>
          <w:rFonts w:ascii="Arial" w:eastAsia="Batang" w:hAnsi="Arial" w:cs="Arial"/>
          <w:sz w:val="22"/>
          <w:szCs w:val="22"/>
          <w:lang w:val="de-DE"/>
        </w:rPr>
        <w:t>London</w:t>
      </w:r>
      <w:r w:rsidR="009E484E">
        <w:rPr>
          <w:rFonts w:ascii="Arial" w:eastAsia="Batang" w:hAnsi="Arial" w:cs="Arial"/>
          <w:sz w:val="22"/>
          <w:szCs w:val="22"/>
          <w:lang w:val="de-DE"/>
        </w:rPr>
        <w:t xml:space="preserve"> Clinic Manager </w:t>
      </w:r>
      <w:r w:rsidR="001905CC">
        <w:rPr>
          <w:rFonts w:ascii="Arial" w:eastAsia="Batang" w:hAnsi="Arial" w:cs="Arial"/>
          <w:sz w:val="22"/>
          <w:szCs w:val="22"/>
          <w:lang w:val="de-DE"/>
        </w:rPr>
        <w:t xml:space="preserve">Steve Cox at </w:t>
      </w:r>
      <w:hyperlink r:id="rId7" w:history="1">
        <w:r w:rsidR="001905CC" w:rsidRPr="0097160B">
          <w:rPr>
            <w:rStyle w:val="Hyperlink"/>
            <w:rFonts w:ascii="Arial" w:eastAsia="Batang" w:hAnsi="Arial" w:cs="Arial"/>
            <w:sz w:val="22"/>
            <w:szCs w:val="22"/>
            <w:lang w:val="de-DE"/>
          </w:rPr>
          <w:t>stevec@dorset-ortho.com</w:t>
        </w:r>
      </w:hyperlink>
      <w:r w:rsidR="001905CC">
        <w:rPr>
          <w:rFonts w:ascii="Arial" w:eastAsia="Batang" w:hAnsi="Arial" w:cs="Arial"/>
          <w:sz w:val="22"/>
          <w:szCs w:val="22"/>
          <w:lang w:val="de-DE"/>
        </w:rPr>
        <w:t xml:space="preserve"> </w:t>
      </w:r>
      <w:r w:rsidR="00410C71">
        <w:rPr>
          <w:rFonts w:ascii="Arial" w:eastAsia="Batang" w:hAnsi="Arial" w:cs="Arial"/>
          <w:sz w:val="22"/>
          <w:szCs w:val="22"/>
          <w:lang w:val="de-DE"/>
        </w:rPr>
        <w:t xml:space="preserve"> </w:t>
      </w:r>
    </w:p>
    <w:p w:rsidR="00F248F7" w:rsidRPr="000E3154" w:rsidRDefault="00F248F7" w:rsidP="003A3D4C">
      <w:pPr>
        <w:spacing w:line="360" w:lineRule="auto"/>
        <w:jc w:val="both"/>
        <w:rPr>
          <w:rFonts w:ascii="Arial" w:eastAsia="Batang" w:hAnsi="Arial" w:cs="Arial"/>
          <w:sz w:val="22"/>
          <w:szCs w:val="22"/>
          <w:lang w:val="de-DE"/>
        </w:rPr>
      </w:pPr>
    </w:p>
    <w:p w:rsidR="000E3154" w:rsidRDefault="000E3154" w:rsidP="003A3D4C">
      <w:pPr>
        <w:spacing w:line="360" w:lineRule="auto"/>
        <w:rPr>
          <w:rFonts w:ascii="Arial" w:eastAsia="Batang" w:hAnsi="Arial" w:cs="Arial"/>
          <w:sz w:val="22"/>
          <w:szCs w:val="22"/>
          <w:lang w:val="de-DE"/>
        </w:rPr>
      </w:pPr>
      <w:r>
        <w:rPr>
          <w:rFonts w:ascii="Arial" w:eastAsia="Batang" w:hAnsi="Arial" w:cs="Arial"/>
          <w:sz w:val="22"/>
          <w:szCs w:val="22"/>
          <w:lang w:val="de-DE"/>
        </w:rPr>
        <w:t>Alternatively, if you would like more information or have an informal discussion, p</w:t>
      </w:r>
      <w:r w:rsidR="006416A9" w:rsidRPr="006416A9">
        <w:rPr>
          <w:rFonts w:ascii="Arial" w:eastAsia="Batang" w:hAnsi="Arial" w:cs="Arial"/>
          <w:sz w:val="22"/>
          <w:szCs w:val="22"/>
          <w:lang w:val="de-DE"/>
        </w:rPr>
        <w:t xml:space="preserve">lease contact </w:t>
      </w:r>
      <w:r w:rsidR="001905CC">
        <w:rPr>
          <w:rFonts w:ascii="Arial" w:eastAsia="Batang" w:hAnsi="Arial" w:cs="Arial"/>
          <w:sz w:val="22"/>
          <w:szCs w:val="22"/>
          <w:lang w:val="de-DE"/>
        </w:rPr>
        <w:t>Steve Cox</w:t>
      </w:r>
      <w:r w:rsidR="006416A9" w:rsidRPr="006416A9">
        <w:rPr>
          <w:rFonts w:ascii="Arial" w:eastAsia="Batang" w:hAnsi="Arial" w:cs="Arial"/>
          <w:sz w:val="22"/>
          <w:szCs w:val="22"/>
          <w:lang w:val="de-DE"/>
        </w:rPr>
        <w:t xml:space="preserve"> (</w:t>
      </w:r>
      <w:r w:rsidR="001905CC">
        <w:rPr>
          <w:rFonts w:ascii="Arial" w:eastAsia="Batang" w:hAnsi="Arial" w:cs="Arial"/>
          <w:sz w:val="22"/>
          <w:szCs w:val="22"/>
          <w:lang w:val="de-DE"/>
        </w:rPr>
        <w:t>London</w:t>
      </w:r>
      <w:r w:rsidR="006416A9" w:rsidRPr="006416A9">
        <w:rPr>
          <w:rFonts w:ascii="Arial" w:eastAsia="Batang" w:hAnsi="Arial" w:cs="Arial"/>
          <w:sz w:val="22"/>
          <w:szCs w:val="22"/>
          <w:lang w:val="de-DE"/>
        </w:rPr>
        <w:t xml:space="preserve"> Clinic Manager) on</w:t>
      </w:r>
      <w:r w:rsidR="006416A9">
        <w:rPr>
          <w:sz w:val="23"/>
          <w:szCs w:val="23"/>
        </w:rPr>
        <w:t xml:space="preserve"> </w:t>
      </w:r>
      <w:hyperlink r:id="rId8" w:history="1">
        <w:r w:rsidR="001905CC" w:rsidRPr="0097160B">
          <w:rPr>
            <w:rStyle w:val="Hyperlink"/>
            <w:rFonts w:ascii="Arial" w:eastAsia="Batang" w:hAnsi="Arial" w:cs="Arial"/>
            <w:sz w:val="22"/>
            <w:szCs w:val="22"/>
            <w:lang w:val="de-DE"/>
          </w:rPr>
          <w:t>stevec@dorset-ortho.com</w:t>
        </w:r>
      </w:hyperlink>
      <w:r w:rsidR="006416A9">
        <w:rPr>
          <w:sz w:val="23"/>
          <w:szCs w:val="23"/>
        </w:rPr>
        <w:t xml:space="preserve"> </w:t>
      </w:r>
      <w:r w:rsidR="006416A9" w:rsidRPr="006416A9">
        <w:rPr>
          <w:rFonts w:ascii="Arial" w:eastAsia="Batang" w:hAnsi="Arial" w:cs="Arial"/>
          <w:sz w:val="22"/>
          <w:szCs w:val="22"/>
          <w:lang w:val="de-DE"/>
        </w:rPr>
        <w:t xml:space="preserve">or </w:t>
      </w:r>
      <w:r w:rsidR="001905CC">
        <w:rPr>
          <w:rFonts w:ascii="Arial" w:eastAsia="Batang" w:hAnsi="Arial" w:cs="Arial"/>
          <w:sz w:val="22"/>
          <w:szCs w:val="22"/>
          <w:lang w:val="de-DE"/>
        </w:rPr>
        <w:t>07803 879637</w:t>
      </w:r>
      <w:r w:rsidR="006416A9" w:rsidRPr="006416A9">
        <w:rPr>
          <w:rFonts w:ascii="Arial" w:eastAsia="Batang" w:hAnsi="Arial" w:cs="Arial"/>
          <w:sz w:val="22"/>
          <w:szCs w:val="22"/>
          <w:lang w:val="de-DE"/>
        </w:rPr>
        <w:t>.</w:t>
      </w:r>
    </w:p>
    <w:p w:rsidR="00645B62" w:rsidRPr="00F53CB1" w:rsidRDefault="00645B62" w:rsidP="00E12DF2"/>
    <w:p w:rsidR="002A1B1F" w:rsidRPr="009F4E61" w:rsidRDefault="00645B62" w:rsidP="00E12DF2">
      <w:pPr>
        <w:rPr>
          <w:rFonts w:ascii="Arial" w:eastAsia="Batang" w:hAnsi="Arial" w:cs="Arial"/>
          <w:sz w:val="22"/>
          <w:szCs w:val="22"/>
          <w:lang w:val="de-DE"/>
        </w:rPr>
      </w:pPr>
      <w:r w:rsidRPr="009F4E61">
        <w:rPr>
          <w:rFonts w:ascii="Arial" w:eastAsia="Batang" w:hAnsi="Arial" w:cs="Arial"/>
          <w:sz w:val="22"/>
          <w:szCs w:val="22"/>
          <w:lang w:val="de-DE"/>
        </w:rPr>
        <w:t>C</w:t>
      </w:r>
      <w:r w:rsidR="00AB7D2D" w:rsidRPr="009F4E61">
        <w:rPr>
          <w:rFonts w:ascii="Arial" w:eastAsia="Batang" w:hAnsi="Arial" w:cs="Arial"/>
          <w:sz w:val="22"/>
          <w:szCs w:val="22"/>
          <w:lang w:val="de-DE"/>
        </w:rPr>
        <w:t>losing Date for applica</w:t>
      </w:r>
      <w:r w:rsidR="008B14C4" w:rsidRPr="009F4E61">
        <w:rPr>
          <w:rFonts w:ascii="Arial" w:eastAsia="Batang" w:hAnsi="Arial" w:cs="Arial"/>
          <w:sz w:val="22"/>
          <w:szCs w:val="22"/>
          <w:lang w:val="de-DE"/>
        </w:rPr>
        <w:t>t</w:t>
      </w:r>
      <w:r w:rsidR="00AB7D2D" w:rsidRPr="009F4E61">
        <w:rPr>
          <w:rFonts w:ascii="Arial" w:eastAsia="Batang" w:hAnsi="Arial" w:cs="Arial"/>
          <w:sz w:val="22"/>
          <w:szCs w:val="22"/>
          <w:lang w:val="de-DE"/>
        </w:rPr>
        <w:t xml:space="preserve">ions: </w:t>
      </w:r>
      <w:r w:rsidR="00A14AF1">
        <w:rPr>
          <w:rFonts w:ascii="Arial" w:eastAsia="Batang" w:hAnsi="Arial" w:cs="Arial"/>
          <w:sz w:val="22"/>
          <w:szCs w:val="22"/>
          <w:lang w:val="de-DE"/>
        </w:rPr>
        <w:t>Tueasday 3</w:t>
      </w:r>
      <w:r w:rsidR="001905CC">
        <w:rPr>
          <w:rFonts w:ascii="Arial" w:eastAsia="Batang" w:hAnsi="Arial" w:cs="Arial"/>
          <w:sz w:val="22"/>
          <w:szCs w:val="22"/>
          <w:lang w:val="de-DE"/>
        </w:rPr>
        <w:t>1</w:t>
      </w:r>
      <w:r w:rsidR="009E484E">
        <w:rPr>
          <w:rFonts w:ascii="Arial" w:eastAsia="Batang" w:hAnsi="Arial" w:cs="Arial"/>
          <w:sz w:val="22"/>
          <w:szCs w:val="22"/>
          <w:lang w:val="de-DE"/>
        </w:rPr>
        <w:t xml:space="preserve">th </w:t>
      </w:r>
      <w:r w:rsidR="00A14AF1">
        <w:rPr>
          <w:rFonts w:ascii="Arial" w:eastAsia="Batang" w:hAnsi="Arial" w:cs="Arial"/>
          <w:sz w:val="22"/>
          <w:szCs w:val="22"/>
          <w:lang w:val="de-DE"/>
        </w:rPr>
        <w:t>August</w:t>
      </w:r>
      <w:bookmarkStart w:id="0" w:name="_GoBack"/>
      <w:bookmarkEnd w:id="0"/>
      <w:r w:rsidR="001905CC">
        <w:rPr>
          <w:rFonts w:ascii="Arial" w:eastAsia="Batang" w:hAnsi="Arial" w:cs="Arial"/>
          <w:sz w:val="22"/>
          <w:szCs w:val="22"/>
          <w:lang w:val="de-DE"/>
        </w:rPr>
        <w:t xml:space="preserve"> 2021</w:t>
      </w:r>
    </w:p>
    <w:sectPr w:rsidR="002A1B1F" w:rsidRPr="009F4E61" w:rsidSect="00711D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977" w:right="1274" w:bottom="1702" w:left="1134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A06" w:rsidRDefault="00522A06" w:rsidP="00E12DF2">
      <w:r>
        <w:separator/>
      </w:r>
    </w:p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</w:endnote>
  <w:endnote w:type="continuationSeparator" w:id="0">
    <w:p w:rsidR="00522A06" w:rsidRDefault="00522A06" w:rsidP="00E12DF2">
      <w:r>
        <w:continuationSeparator/>
      </w:r>
    </w:p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O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BOSerif">
    <w:altName w:val="Courier New"/>
    <w:charset w:val="00"/>
    <w:family w:val="auto"/>
    <w:pitch w:val="variable"/>
    <w:sig w:usb0="00002A87" w:usb1="40000001" w:usb2="00000000" w:usb3="00000000" w:csb0="000000FF" w:csb1="00000000"/>
  </w:font>
  <w:font w:name="OBO Sans Bold">
    <w:altName w:val="Times New Roman"/>
    <w:charset w:val="00"/>
    <w:family w:val="auto"/>
    <w:pitch w:val="variable"/>
    <w:sig w:usb0="80002AAF" w:usb1="D00020CA" w:usb2="00000008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BO Office Sans">
    <w:altName w:val="Times New Roman"/>
    <w:charset w:val="00"/>
    <w:family w:val="auto"/>
    <w:pitch w:val="variable"/>
    <w:sig w:usb0="80002AAF" w:usb1="D00020CA" w:usb2="00000008" w:usb3="00000000" w:csb0="000000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tto Bock CT Light">
    <w:altName w:val="Segoe UI"/>
    <w:charset w:val="00"/>
    <w:family w:val="auto"/>
    <w:pitch w:val="variable"/>
    <w:sig w:usb0="A00002AF" w:usb1="500020CA" w:usb2="00000000" w:usb3="00000000" w:csb0="0000019F" w:csb1="00000000"/>
  </w:font>
  <w:font w:name="OBO Office Serif">
    <w:charset w:val="00"/>
    <w:family w:val="auto"/>
    <w:pitch w:val="variable"/>
    <w:sig w:usb0="A00002FF" w:usb1="40002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65"/>
      <w:gridCol w:w="1022"/>
      <w:gridCol w:w="3566"/>
    </w:tblGrid>
    <w:tr w:rsidR="0064035E" w:rsidTr="00DD198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64035E" w:rsidRPr="00DD1981" w:rsidRDefault="0064035E" w:rsidP="00E12DF2"/>
      </w:tc>
      <w:tc>
        <w:tcPr>
          <w:tcW w:w="500" w:type="pct"/>
          <w:vMerge w:val="restart"/>
          <w:noWrap/>
          <w:vAlign w:val="center"/>
        </w:tcPr>
        <w:p w:rsidR="0064035E" w:rsidRPr="00DD1981" w:rsidRDefault="0064035E" w:rsidP="00E12DF2">
          <w:pPr>
            <w:rPr>
              <w:rFonts w:ascii="Calibri" w:hAnsi="Calibri"/>
            </w:rPr>
          </w:pPr>
          <w:r w:rsidRPr="00DD1981">
            <w:t>[Geben Sie Text ein]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64035E" w:rsidRPr="00DD1981" w:rsidRDefault="0064035E" w:rsidP="00E12DF2"/>
      </w:tc>
    </w:tr>
    <w:tr w:rsidR="0064035E" w:rsidTr="00DD1981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64035E" w:rsidRPr="00DD1981" w:rsidRDefault="0064035E" w:rsidP="00E12DF2"/>
      </w:tc>
      <w:tc>
        <w:tcPr>
          <w:tcW w:w="0" w:type="auto"/>
          <w:vMerge/>
          <w:vAlign w:val="center"/>
        </w:tcPr>
        <w:p w:rsidR="0064035E" w:rsidRPr="00DD1981" w:rsidRDefault="0064035E" w:rsidP="00E12DF2"/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64035E" w:rsidRPr="00DD1981" w:rsidRDefault="0064035E" w:rsidP="00E12DF2"/>
      </w:tc>
    </w:tr>
  </w:tbl>
  <w:p w:rsidR="0064035E" w:rsidRDefault="0064035E" w:rsidP="00E12DF2"/>
  <w:p w:rsidR="0064035E" w:rsidRDefault="0064035E" w:rsidP="00E12DF2"/>
  <w:p w:rsidR="002F4391" w:rsidRDefault="002F4391" w:rsidP="00E12DF2"/>
  <w:p w:rsidR="002F4391" w:rsidRDefault="002F4391" w:rsidP="00E12DF2"/>
  <w:p w:rsidR="00A716C3" w:rsidRDefault="00A716C3" w:rsidP="00E12DF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35E" w:rsidRPr="008F2BE0" w:rsidRDefault="0064035E" w:rsidP="00E12DF2">
    <w:pPr>
      <w:pStyle w:val="03Texblock"/>
    </w:pPr>
    <w:r w:rsidRPr="008F2BE0">
      <w:fldChar w:fldCharType="begin"/>
    </w:r>
    <w:r w:rsidRPr="008F2BE0">
      <w:instrText xml:space="preserve"> PAGE </w:instrText>
    </w:r>
    <w:r w:rsidRPr="008F2BE0">
      <w:fldChar w:fldCharType="separate"/>
    </w:r>
    <w:r w:rsidR="00A14AF1">
      <w:rPr>
        <w:noProof/>
      </w:rPr>
      <w:t>2</w:t>
    </w:r>
    <w:r w:rsidRPr="008F2BE0">
      <w:fldChar w:fldCharType="end"/>
    </w:r>
    <w:r w:rsidRPr="008F2BE0">
      <w:t xml:space="preserve"> / </w:t>
    </w:r>
    <w:r w:rsidR="00F53EFD">
      <w:fldChar w:fldCharType="begin"/>
    </w:r>
    <w:r w:rsidR="00F53EFD">
      <w:instrText xml:space="preserve"> NUMPAGES </w:instrText>
    </w:r>
    <w:r w:rsidR="00F53EFD">
      <w:fldChar w:fldCharType="separate"/>
    </w:r>
    <w:r w:rsidR="00A14AF1">
      <w:rPr>
        <w:noProof/>
      </w:rPr>
      <w:t>2</w:t>
    </w:r>
    <w:r w:rsidR="00F53EFD">
      <w:rPr>
        <w:noProof/>
      </w:rPr>
      <w:fldChar w:fldCharType="end"/>
    </w:r>
  </w:p>
  <w:p w:rsidR="0064035E" w:rsidRDefault="0064035E" w:rsidP="00E12DF2"/>
  <w:p w:rsidR="002F4391" w:rsidRDefault="002F4391" w:rsidP="00E12DF2"/>
  <w:p w:rsidR="002F4391" w:rsidRDefault="002F4391" w:rsidP="00E12DF2"/>
  <w:p w:rsidR="00A716C3" w:rsidRDefault="00A716C3" w:rsidP="00E12DF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A06" w:rsidRDefault="00522A06" w:rsidP="00E12DF2">
      <w:r>
        <w:separator/>
      </w:r>
    </w:p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</w:footnote>
  <w:footnote w:type="continuationSeparator" w:id="0">
    <w:p w:rsidR="00522A06" w:rsidRDefault="00522A06" w:rsidP="00E12DF2">
      <w:r>
        <w:continuationSeparator/>
      </w:r>
    </w:p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  <w:p w:rsidR="00522A06" w:rsidRDefault="00522A06" w:rsidP="00E12DF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F2" w:rsidRDefault="00E12DF2">
    <w:pPr>
      <w:pStyle w:val="Header"/>
    </w:pPr>
  </w:p>
  <w:p w:rsidR="00A716C3" w:rsidRDefault="00A716C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35E" w:rsidRDefault="0064035E" w:rsidP="00E12DF2"/>
  <w:p w:rsidR="0064035E" w:rsidRDefault="0064035E" w:rsidP="00E12DF2"/>
  <w:p w:rsidR="002F4391" w:rsidRDefault="002F4391" w:rsidP="00E12DF2"/>
  <w:p w:rsidR="002F4391" w:rsidRDefault="002F4391" w:rsidP="00E12DF2"/>
  <w:p w:rsidR="00A716C3" w:rsidRDefault="00A716C3" w:rsidP="00E12DF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35E" w:rsidRPr="0066104C" w:rsidRDefault="00522A06" w:rsidP="00E12DF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74.55pt;margin-top:-14.05pt;width:120.75pt;height:117.1pt;z-index:251659264;mso-position-horizontal-relative:text;mso-position-vertical-relative:text;mso-width-relative:page;mso-height-relative:page">
          <v:imagedata r:id="rId1" o:title="Dorset Orthopaedic - Ottobock Logo-new"/>
        </v:shape>
      </w:pict>
    </w:r>
  </w:p>
  <w:p w:rsidR="0064035E" w:rsidRDefault="0064035E" w:rsidP="00E12DF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B4604"/>
    <w:multiLevelType w:val="hybridMultilevel"/>
    <w:tmpl w:val="A492180E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E330DF"/>
    <w:multiLevelType w:val="hybridMultilevel"/>
    <w:tmpl w:val="137CD176"/>
    <w:lvl w:ilvl="0" w:tplc="AB78C3C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F28DA"/>
    <w:multiLevelType w:val="hybridMultilevel"/>
    <w:tmpl w:val="5720DB72"/>
    <w:lvl w:ilvl="0" w:tplc="8722B2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66C27"/>
    <w:multiLevelType w:val="hybridMultilevel"/>
    <w:tmpl w:val="BF3CD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2247B"/>
    <w:multiLevelType w:val="hybridMultilevel"/>
    <w:tmpl w:val="7D163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C17F7"/>
    <w:multiLevelType w:val="hybridMultilevel"/>
    <w:tmpl w:val="11EE5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>
      <o:colormru v:ext="edit" colors="#5fa0a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1A"/>
    <w:rsid w:val="00063C14"/>
    <w:rsid w:val="000A1D21"/>
    <w:rsid w:val="000E3154"/>
    <w:rsid w:val="000F3ACA"/>
    <w:rsid w:val="00117797"/>
    <w:rsid w:val="00127634"/>
    <w:rsid w:val="001500F7"/>
    <w:rsid w:val="001905CC"/>
    <w:rsid w:val="001D2929"/>
    <w:rsid w:val="001D5331"/>
    <w:rsid w:val="001E1765"/>
    <w:rsid w:val="001F13D7"/>
    <w:rsid w:val="00220331"/>
    <w:rsid w:val="002236E4"/>
    <w:rsid w:val="00245C1A"/>
    <w:rsid w:val="002A17E1"/>
    <w:rsid w:val="002A1B1F"/>
    <w:rsid w:val="002A3944"/>
    <w:rsid w:val="002A7752"/>
    <w:rsid w:val="002B24F1"/>
    <w:rsid w:val="002B6B59"/>
    <w:rsid w:val="002B7CFA"/>
    <w:rsid w:val="002C2E69"/>
    <w:rsid w:val="002C7487"/>
    <w:rsid w:val="002E5842"/>
    <w:rsid w:val="002F4391"/>
    <w:rsid w:val="00310A66"/>
    <w:rsid w:val="00323EFD"/>
    <w:rsid w:val="00372489"/>
    <w:rsid w:val="00386F50"/>
    <w:rsid w:val="003A3D4C"/>
    <w:rsid w:val="00410C71"/>
    <w:rsid w:val="00423E79"/>
    <w:rsid w:val="0043075C"/>
    <w:rsid w:val="00461098"/>
    <w:rsid w:val="004641FD"/>
    <w:rsid w:val="00484CC5"/>
    <w:rsid w:val="004B3E13"/>
    <w:rsid w:val="004D315C"/>
    <w:rsid w:val="004D6A9C"/>
    <w:rsid w:val="004E019B"/>
    <w:rsid w:val="0051295F"/>
    <w:rsid w:val="00513859"/>
    <w:rsid w:val="00522A06"/>
    <w:rsid w:val="005527C2"/>
    <w:rsid w:val="00574BE4"/>
    <w:rsid w:val="005926FD"/>
    <w:rsid w:val="005A67D3"/>
    <w:rsid w:val="005C319B"/>
    <w:rsid w:val="005D7C0C"/>
    <w:rsid w:val="00627A44"/>
    <w:rsid w:val="0064035E"/>
    <w:rsid w:val="006416A9"/>
    <w:rsid w:val="00645B62"/>
    <w:rsid w:val="00646504"/>
    <w:rsid w:val="0066104C"/>
    <w:rsid w:val="006724AC"/>
    <w:rsid w:val="006B0E61"/>
    <w:rsid w:val="006D3D83"/>
    <w:rsid w:val="00711D7C"/>
    <w:rsid w:val="00774137"/>
    <w:rsid w:val="007804E7"/>
    <w:rsid w:val="00791901"/>
    <w:rsid w:val="007A3465"/>
    <w:rsid w:val="007A664C"/>
    <w:rsid w:val="007B47D8"/>
    <w:rsid w:val="007C0FA3"/>
    <w:rsid w:val="007C17E7"/>
    <w:rsid w:val="00815C92"/>
    <w:rsid w:val="008657C8"/>
    <w:rsid w:val="00871D28"/>
    <w:rsid w:val="00885111"/>
    <w:rsid w:val="00892E92"/>
    <w:rsid w:val="008A633A"/>
    <w:rsid w:val="008B14C4"/>
    <w:rsid w:val="008F2BE0"/>
    <w:rsid w:val="00916F24"/>
    <w:rsid w:val="00961E4B"/>
    <w:rsid w:val="009635FD"/>
    <w:rsid w:val="00967294"/>
    <w:rsid w:val="00972AC5"/>
    <w:rsid w:val="00981267"/>
    <w:rsid w:val="00984585"/>
    <w:rsid w:val="009B375E"/>
    <w:rsid w:val="009E484E"/>
    <w:rsid w:val="009F4E61"/>
    <w:rsid w:val="00A14AF1"/>
    <w:rsid w:val="00A37D0F"/>
    <w:rsid w:val="00A43B7D"/>
    <w:rsid w:val="00A53490"/>
    <w:rsid w:val="00A716C3"/>
    <w:rsid w:val="00A74644"/>
    <w:rsid w:val="00A768E9"/>
    <w:rsid w:val="00A851ED"/>
    <w:rsid w:val="00AA2001"/>
    <w:rsid w:val="00AB7D2D"/>
    <w:rsid w:val="00AD7555"/>
    <w:rsid w:val="00B12419"/>
    <w:rsid w:val="00B96829"/>
    <w:rsid w:val="00B96E29"/>
    <w:rsid w:val="00BB66A0"/>
    <w:rsid w:val="00BC0FF1"/>
    <w:rsid w:val="00C2111E"/>
    <w:rsid w:val="00C50AA6"/>
    <w:rsid w:val="00C648F5"/>
    <w:rsid w:val="00C74B43"/>
    <w:rsid w:val="00CA56D0"/>
    <w:rsid w:val="00CA5CD7"/>
    <w:rsid w:val="00CD1952"/>
    <w:rsid w:val="00CF747B"/>
    <w:rsid w:val="00D42A2C"/>
    <w:rsid w:val="00D45E29"/>
    <w:rsid w:val="00D5027D"/>
    <w:rsid w:val="00D96530"/>
    <w:rsid w:val="00DD1981"/>
    <w:rsid w:val="00DE6ABD"/>
    <w:rsid w:val="00E12DF2"/>
    <w:rsid w:val="00E14709"/>
    <w:rsid w:val="00E152C8"/>
    <w:rsid w:val="00E4001B"/>
    <w:rsid w:val="00E63A8B"/>
    <w:rsid w:val="00E86277"/>
    <w:rsid w:val="00E9051F"/>
    <w:rsid w:val="00EA009F"/>
    <w:rsid w:val="00EB0FE5"/>
    <w:rsid w:val="00EB5FC9"/>
    <w:rsid w:val="00EB7375"/>
    <w:rsid w:val="00EC7682"/>
    <w:rsid w:val="00ED4068"/>
    <w:rsid w:val="00ED52D9"/>
    <w:rsid w:val="00ED6CA6"/>
    <w:rsid w:val="00F248F7"/>
    <w:rsid w:val="00F34570"/>
    <w:rsid w:val="00F53202"/>
    <w:rsid w:val="00F53CB1"/>
    <w:rsid w:val="00F53EFD"/>
    <w:rsid w:val="00F553FC"/>
    <w:rsid w:val="00F737C7"/>
    <w:rsid w:val="00FB211D"/>
    <w:rsid w:val="00FC4131"/>
    <w:rsid w:val="00FF038A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5fa0af"/>
    </o:shapedefaults>
    <o:shapelayout v:ext="edit">
      <o:idmap v:ext="edit" data="1"/>
    </o:shapelayout>
  </w:shapeDefaults>
  <w:decimalSymbol w:val="."/>
  <w:listSeparator w:val=","/>
  <w14:docId w14:val="4BF42C47"/>
  <w15:docId w15:val="{502CA998-C5D5-4FE0-8F19-4429B99F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semiHidden/>
    <w:qFormat/>
    <w:rsid w:val="00E12DF2"/>
    <w:pPr>
      <w:autoSpaceDE w:val="0"/>
      <w:autoSpaceDN w:val="0"/>
      <w:adjustRightInd w:val="0"/>
    </w:pPr>
    <w:rPr>
      <w:rFonts w:ascii="OBOSans" w:hAnsi="OBOSans" w:cs="OBOSans"/>
      <w:sz w:val="24"/>
      <w:szCs w:val="26"/>
      <w:lang w:val="en-GB"/>
    </w:rPr>
  </w:style>
  <w:style w:type="paragraph" w:styleId="Heading1">
    <w:name w:val="heading 1"/>
    <w:aliases w:val="Headline 1"/>
    <w:basedOn w:val="Normal"/>
    <w:next w:val="Normal"/>
    <w:autoRedefine/>
    <w:semiHidden/>
    <w:qFormat/>
    <w:rsid w:val="00B12419"/>
    <w:pPr>
      <w:keepNext/>
      <w:spacing w:before="600"/>
      <w:outlineLvl w:val="0"/>
    </w:pPr>
    <w:rPr>
      <w:rFonts w:ascii="OBOSerif" w:hAnsi="OBOSerif" w:cs="OBOSerif"/>
      <w:bCs/>
      <w:kern w:val="28"/>
      <w:sz w:val="36"/>
      <w:szCs w:val="36"/>
    </w:rPr>
  </w:style>
  <w:style w:type="paragraph" w:styleId="Heading2">
    <w:name w:val="heading 2"/>
    <w:aliases w:val="Headline 2"/>
    <w:basedOn w:val="Normal"/>
    <w:next w:val="Normal"/>
    <w:autoRedefine/>
    <w:semiHidden/>
    <w:qFormat/>
    <w:rsid w:val="002A17E1"/>
    <w:pPr>
      <w:keepNext/>
      <w:spacing w:before="360"/>
      <w:outlineLvl w:val="1"/>
    </w:pPr>
    <w:rPr>
      <w:rFonts w:ascii="OBO Sans Bold" w:hAnsi="OBO Sans Bold"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Teaser1">
    <w:name w:val="04_Teaser_1"/>
    <w:basedOn w:val="Normal"/>
    <w:qFormat/>
    <w:rsid w:val="00A43B7D"/>
    <w:pPr>
      <w:spacing w:before="120"/>
    </w:pPr>
  </w:style>
  <w:style w:type="paragraph" w:customStyle="1" w:styleId="04aTeaser2">
    <w:name w:val="04a_Teaser_2"/>
    <w:basedOn w:val="Normal"/>
    <w:qFormat/>
    <w:rsid w:val="00A43B7D"/>
    <w:pPr>
      <w:spacing w:before="120"/>
    </w:pPr>
    <w:rPr>
      <w:sz w:val="28"/>
    </w:rPr>
  </w:style>
  <w:style w:type="paragraph" w:styleId="BalloonText">
    <w:name w:val="Balloon Text"/>
    <w:basedOn w:val="Normal"/>
    <w:semiHidden/>
    <w:rsid w:val="00D75928"/>
    <w:rPr>
      <w:rFonts w:ascii="Tahoma" w:hAnsi="Tahoma" w:cs="Tahoma"/>
      <w:sz w:val="16"/>
      <w:szCs w:val="16"/>
    </w:rPr>
  </w:style>
  <w:style w:type="character" w:styleId="Hyperlink">
    <w:name w:val="Hyperlink"/>
    <w:rsid w:val="007469EF"/>
    <w:rPr>
      <w:color w:val="0000FF"/>
      <w:u w:val="single"/>
    </w:rPr>
  </w:style>
  <w:style w:type="paragraph" w:customStyle="1" w:styleId="03Texblock">
    <w:name w:val="03_Texblock"/>
    <w:basedOn w:val="Normal"/>
    <w:link w:val="03TexblockZchnZchn"/>
    <w:qFormat/>
    <w:rsid w:val="00A43B7D"/>
    <w:pPr>
      <w:widowControl w:val="0"/>
      <w:spacing w:before="120" w:line="270" w:lineRule="exact"/>
      <w:ind w:right="357"/>
    </w:pPr>
    <w:rPr>
      <w:rFonts w:ascii="OBO Office Sans" w:hAnsi="OBO Office Sans"/>
      <w:szCs w:val="24"/>
      <w:lang w:eastAsia="ko-KR"/>
    </w:rPr>
  </w:style>
  <w:style w:type="character" w:customStyle="1" w:styleId="03TexblockZchnZchn">
    <w:name w:val="03_Texblock Zchn Zchn"/>
    <w:link w:val="03Texblock"/>
    <w:rsid w:val="00A43B7D"/>
    <w:rPr>
      <w:rFonts w:ascii="OBO Office Sans" w:eastAsia="Batang" w:hAnsi="OBO Office Sans"/>
      <w:sz w:val="21"/>
      <w:szCs w:val="24"/>
      <w:lang w:val="en-GB" w:eastAsia="ko-KR" w:bidi="ar-SA"/>
    </w:rPr>
  </w:style>
  <w:style w:type="paragraph" w:customStyle="1" w:styleId="01Headline">
    <w:name w:val="01_Headline"/>
    <w:basedOn w:val="Normal"/>
    <w:qFormat/>
    <w:rsid w:val="00A43B7D"/>
    <w:pPr>
      <w:widowControl w:val="0"/>
      <w:spacing w:after="60" w:line="560" w:lineRule="exact"/>
    </w:pPr>
    <w:rPr>
      <w:sz w:val="52"/>
    </w:rPr>
  </w:style>
  <w:style w:type="paragraph" w:customStyle="1" w:styleId="02Date">
    <w:name w:val="02_Date"/>
    <w:basedOn w:val="Normal"/>
    <w:qFormat/>
    <w:rsid w:val="00A43B7D"/>
    <w:pPr>
      <w:widowControl w:val="0"/>
      <w:pBdr>
        <w:bottom w:val="single" w:sz="4" w:space="17" w:color="auto"/>
      </w:pBdr>
      <w:spacing w:before="120"/>
    </w:pPr>
    <w:rPr>
      <w:rFonts w:ascii="Otto Bock CT Light" w:hAnsi="Otto Bock CT Light"/>
      <w:sz w:val="18"/>
    </w:rPr>
  </w:style>
  <w:style w:type="paragraph" w:customStyle="1" w:styleId="01aHeadline1">
    <w:name w:val="01a_Headline_1"/>
    <w:basedOn w:val="Normal"/>
    <w:qFormat/>
    <w:rsid w:val="00A43B7D"/>
    <w:pPr>
      <w:widowControl w:val="0"/>
      <w:spacing w:before="600"/>
    </w:pPr>
    <w:rPr>
      <w:sz w:val="36"/>
    </w:rPr>
  </w:style>
  <w:style w:type="paragraph" w:customStyle="1" w:styleId="01bHeadline2">
    <w:name w:val="01b_Headline_2"/>
    <w:basedOn w:val="Normal"/>
    <w:qFormat/>
    <w:rsid w:val="00A43B7D"/>
    <w:pPr>
      <w:spacing w:before="360"/>
    </w:pPr>
    <w:rPr>
      <w:rFonts w:ascii="OBO Office Sans" w:hAnsi="OBO Office Sans"/>
      <w:b/>
    </w:rPr>
  </w:style>
  <w:style w:type="paragraph" w:styleId="Header">
    <w:name w:val="header"/>
    <w:basedOn w:val="Normal"/>
    <w:link w:val="HeaderChar"/>
    <w:uiPriority w:val="99"/>
    <w:semiHidden/>
    <w:rsid w:val="004610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098"/>
    <w:rPr>
      <w:rFonts w:ascii="OBO Office Serif" w:eastAsia="Batang" w:hAnsi="OBO Office Serif"/>
      <w:sz w:val="22"/>
      <w:lang w:val="en-GB"/>
    </w:rPr>
  </w:style>
  <w:style w:type="paragraph" w:styleId="ListParagraph">
    <w:name w:val="List Paragraph"/>
    <w:basedOn w:val="Normal"/>
    <w:uiPriority w:val="34"/>
    <w:rsid w:val="008B14C4"/>
    <w:pPr>
      <w:contextualSpacing/>
    </w:pPr>
  </w:style>
  <w:style w:type="paragraph" w:customStyle="1" w:styleId="03aTextblock">
    <w:name w:val="03a_Textblock"/>
    <w:basedOn w:val="Normal"/>
    <w:autoRedefine/>
    <w:qFormat/>
    <w:rsid w:val="00711D7C"/>
    <w:pPr>
      <w:spacing w:after="200" w:line="270" w:lineRule="exact"/>
      <w:jc w:val="both"/>
    </w:pPr>
    <w:rPr>
      <w:rFonts w:ascii="Arial" w:eastAsia="Batang" w:hAnsi="Arial" w:cs="Arial"/>
      <w:sz w:val="22"/>
      <w:szCs w:val="22"/>
      <w:lang w:val="de-DE"/>
    </w:rPr>
  </w:style>
  <w:style w:type="paragraph" w:customStyle="1" w:styleId="Default">
    <w:name w:val="Default"/>
    <w:rsid w:val="00F53202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nhideWhenUsed/>
    <w:rsid w:val="009E48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E484E"/>
    <w:rPr>
      <w:rFonts w:ascii="OBOSans" w:hAnsi="OBOSans" w:cs="OBOSans"/>
      <w:sz w:val="24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7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FFFF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2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31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2" w:space="0" w:color="F1F6FC"/>
                                  </w:divBdr>
                                  <w:divsChild>
                                    <w:div w:id="209158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36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79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23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11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9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FFFF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8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8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2" w:space="0" w:color="F1F6FC"/>
                                  </w:divBdr>
                                  <w:divsChild>
                                    <w:div w:id="20687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0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42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40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9820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c@dorset-ortho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tevec@dorset-ortho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lecope\Documents\Otto%20Bock\Templates%20&amp;%20Forms\OBO_Form_A4_2010\OBO_Form_A4_2010.dotx" TargetMode="External"/></Relationships>
</file>

<file path=word/theme/theme1.xml><?xml version="1.0" encoding="utf-8"?>
<a:theme xmlns:a="http://schemas.openxmlformats.org/drawingml/2006/main" name="Larissa">
  <a:themeElements>
    <a:clrScheme name="Otto Bock">
      <a:dk1>
        <a:sysClr val="windowText" lastClr="000000"/>
      </a:dk1>
      <a:lt1>
        <a:sysClr val="window" lastClr="FFFFFF"/>
      </a:lt1>
      <a:dk2>
        <a:srgbClr val="9BB64A"/>
      </a:dk2>
      <a:lt2>
        <a:srgbClr val="E0AE00"/>
      </a:lt2>
      <a:accent1>
        <a:srgbClr val="73B1C3"/>
      </a:accent1>
      <a:accent2>
        <a:srgbClr val="6E6357"/>
      </a:accent2>
      <a:accent3>
        <a:srgbClr val="E0AE00"/>
      </a:accent3>
      <a:accent4>
        <a:srgbClr val="9BB64A"/>
      </a:accent4>
      <a:accent5>
        <a:srgbClr val="EB5D48"/>
      </a:accent5>
      <a:accent6>
        <a:srgbClr val="7B0D34"/>
      </a:accent6>
      <a:hlink>
        <a:srgbClr val="73B1C3"/>
      </a:hlink>
      <a:folHlink>
        <a:srgbClr val="6E6357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OBO_Form_A4_2010.dotx</Template>
  <TotalTime>1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Formatvorlage Pressemitteilungen</vt:lpstr>
      <vt:lpstr>Formatvorlage Pressemitteilungen</vt:lpstr>
    </vt:vector>
  </TitlesOfParts>
  <Company>SYCOR GmbH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Formatvorlage Pressemitteilungen</dc:title>
  <dc:creator>uklecope</dc:creator>
  <cp:lastModifiedBy>Steve Cox</cp:lastModifiedBy>
  <cp:revision>3</cp:revision>
  <cp:lastPrinted>2014-05-13T10:02:00Z</cp:lastPrinted>
  <dcterms:created xsi:type="dcterms:W3CDTF">2021-06-03T09:47:00Z</dcterms:created>
  <dcterms:modified xsi:type="dcterms:W3CDTF">2021-08-02T10:25:00Z</dcterms:modified>
  <cp:category>Vorlagen</cp:category>
</cp:coreProperties>
</file>